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56" w:type="dxa"/>
        <w:tblLayout w:type="fixed"/>
        <w:tblLook w:val="00A0"/>
      </w:tblPr>
      <w:tblGrid>
        <w:gridCol w:w="3510"/>
        <w:gridCol w:w="3315"/>
        <w:gridCol w:w="3631"/>
      </w:tblGrid>
      <w:tr w:rsidR="000A083E" w:rsidRPr="00905B5C" w:rsidTr="00905B5C">
        <w:trPr>
          <w:trHeight w:val="3098"/>
        </w:trPr>
        <w:tc>
          <w:tcPr>
            <w:tcW w:w="3510" w:type="dxa"/>
          </w:tcPr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«УТВЕРЖДАЮ»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 xml:space="preserve">Президент 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 xml:space="preserve">ОО «Федерация шахмат 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города Астаны»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_______________________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А.Е.Тастамбеков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 xml:space="preserve">«____»___________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905B5C">
                <w:rPr>
                  <w:rFonts w:ascii="Times New Roman" w:hAnsi="Times New Roman"/>
                  <w:b/>
                  <w:sz w:val="28"/>
                  <w:szCs w:val="28"/>
                </w:rPr>
                <w:t>2017 г</w:t>
              </w:r>
            </w:smartTag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315" w:type="dxa"/>
          </w:tcPr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«СОГЛАСОВАНО»</w:t>
            </w:r>
            <w:r w:rsidRPr="00905B5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           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Руководитель</w:t>
            </w: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ГУ «Управление физической культуры и спорта города Астаны»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_____________________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Б.Б. Маржикпаев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 xml:space="preserve"> «___» _______</w:t>
            </w:r>
            <w:r w:rsidRPr="00905B5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__</w:t>
            </w: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905B5C">
                <w:rPr>
                  <w:rFonts w:ascii="Times New Roman" w:hAnsi="Times New Roman"/>
                  <w:b/>
                  <w:sz w:val="28"/>
                  <w:szCs w:val="28"/>
                </w:rPr>
                <w:t>20</w:t>
              </w:r>
              <w:r w:rsidRPr="00905B5C">
                <w:rPr>
                  <w:rFonts w:ascii="Times New Roman" w:hAnsi="Times New Roman"/>
                  <w:b/>
                  <w:sz w:val="28"/>
                  <w:szCs w:val="28"/>
                  <w:lang w:val="en-US"/>
                </w:rPr>
                <w:t xml:space="preserve">17 </w:t>
              </w:r>
              <w:r w:rsidRPr="00905B5C">
                <w:rPr>
                  <w:rFonts w:ascii="Times New Roman" w:hAnsi="Times New Roman"/>
                  <w:b/>
                  <w:sz w:val="28"/>
                  <w:szCs w:val="28"/>
                </w:rPr>
                <w:t>г</w:t>
              </w:r>
            </w:smartTag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631" w:type="dxa"/>
          </w:tcPr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«СОГЛАСОВАНО»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 xml:space="preserve">Руководитель 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ГККП «Дирекция по проведению спортивно-массовых мероприятий» акимата Астаны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___________________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А.Б. Имашев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5B5C">
              <w:rPr>
                <w:rFonts w:ascii="Times New Roman" w:hAnsi="Times New Roman"/>
                <w:b/>
                <w:sz w:val="28"/>
                <w:szCs w:val="28"/>
              </w:rPr>
              <w:t>«___»________20__ г.</w:t>
            </w:r>
          </w:p>
        </w:tc>
      </w:tr>
    </w:tbl>
    <w:p w:rsidR="000A083E" w:rsidRPr="004030A4" w:rsidRDefault="000A083E" w:rsidP="00067F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Pr="004030A4" w:rsidRDefault="000A083E" w:rsidP="00067F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Pr="00067F09" w:rsidRDefault="000A083E" w:rsidP="00067F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67F09">
        <w:rPr>
          <w:rFonts w:ascii="Times New Roman" w:hAnsi="Times New Roman"/>
          <w:b/>
          <w:sz w:val="28"/>
          <w:szCs w:val="28"/>
        </w:rPr>
        <w:t>Регламент</w:t>
      </w:r>
    </w:p>
    <w:p w:rsidR="000A083E" w:rsidRDefault="000A083E" w:rsidP="00067F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67F09">
        <w:rPr>
          <w:rFonts w:ascii="Times New Roman" w:hAnsi="Times New Roman"/>
          <w:b/>
          <w:sz w:val="28"/>
          <w:szCs w:val="28"/>
        </w:rPr>
        <w:t xml:space="preserve">финала чемпионата города Астаны </w:t>
      </w:r>
      <w:r>
        <w:rPr>
          <w:rFonts w:ascii="Times New Roman" w:hAnsi="Times New Roman"/>
          <w:b/>
          <w:sz w:val="28"/>
          <w:szCs w:val="28"/>
        </w:rPr>
        <w:t xml:space="preserve">по классическим шахматам </w:t>
      </w:r>
    </w:p>
    <w:p w:rsidR="000A083E" w:rsidRPr="00FD0F1B" w:rsidRDefault="000A083E" w:rsidP="00C91AF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67F09">
        <w:rPr>
          <w:rFonts w:ascii="Times New Roman" w:hAnsi="Times New Roman"/>
          <w:b/>
          <w:sz w:val="28"/>
          <w:szCs w:val="28"/>
        </w:rPr>
        <w:t xml:space="preserve">среди </w:t>
      </w:r>
      <w:r>
        <w:rPr>
          <w:rFonts w:ascii="Times New Roman" w:hAnsi="Times New Roman"/>
          <w:b/>
          <w:sz w:val="28"/>
          <w:szCs w:val="28"/>
        </w:rPr>
        <w:t>юношей и девушек</w:t>
      </w:r>
      <w:r w:rsidRPr="00067F09">
        <w:rPr>
          <w:rFonts w:ascii="Times New Roman" w:hAnsi="Times New Roman"/>
          <w:b/>
          <w:sz w:val="28"/>
          <w:szCs w:val="28"/>
        </w:rPr>
        <w:t xml:space="preserve"> </w:t>
      </w:r>
    </w:p>
    <w:p w:rsidR="000A083E" w:rsidRPr="00FD0F1B" w:rsidRDefault="000A083E" w:rsidP="00067F0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083E" w:rsidRDefault="000A083E" w:rsidP="00AC43A8">
      <w:pPr>
        <w:spacing w:after="0"/>
        <w:rPr>
          <w:rFonts w:ascii="Times New Roman" w:hAnsi="Times New Roman"/>
          <w:sz w:val="28"/>
          <w:szCs w:val="28"/>
        </w:rPr>
      </w:pPr>
    </w:p>
    <w:p w:rsidR="000A083E" w:rsidRPr="00D11E4F" w:rsidRDefault="000A083E" w:rsidP="00BE30D4">
      <w:pPr>
        <w:jc w:val="both"/>
        <w:rPr>
          <w:rFonts w:ascii="Times New Roman" w:hAnsi="Times New Roman"/>
          <w:b/>
          <w:sz w:val="28"/>
          <w:szCs w:val="28"/>
        </w:rPr>
      </w:pPr>
      <w:r w:rsidRPr="00D11E4F">
        <w:rPr>
          <w:rFonts w:ascii="Times New Roman" w:hAnsi="Times New Roman"/>
          <w:b/>
          <w:sz w:val="28"/>
          <w:szCs w:val="28"/>
        </w:rPr>
        <w:t>1. Общая информация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Соревнования проводятся с целью отбора сильнейших спортсменов для участия в чемпионате Республики Казахстан по классическим шахматам среди юношей и девушек до 8, 10, 12, 14, 16, 18, 20 лет 2018 года.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Турниры пройдут с 28 октября по 5 ноября 2017 года.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 Турниры проводятся в следующих шахматных школах города:</w:t>
      </w:r>
    </w:p>
    <w:tbl>
      <w:tblPr>
        <w:tblW w:w="10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"/>
        <w:gridCol w:w="2351"/>
        <w:gridCol w:w="2197"/>
        <w:gridCol w:w="3370"/>
        <w:gridCol w:w="1817"/>
      </w:tblGrid>
      <w:tr w:rsidR="000A083E" w:rsidRPr="00905B5C" w:rsidTr="00905B5C">
        <w:trPr>
          <w:trHeight w:val="881"/>
          <w:jc w:val="center"/>
        </w:trPr>
        <w:tc>
          <w:tcPr>
            <w:tcW w:w="46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51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Название турнира</w:t>
            </w:r>
          </w:p>
        </w:tc>
        <w:tc>
          <w:tcPr>
            <w:tcW w:w="219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37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8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Схема проезда</w:t>
            </w:r>
          </w:p>
        </w:tc>
      </w:tr>
      <w:tr w:rsidR="000A083E" w:rsidRPr="00905B5C" w:rsidTr="00905B5C">
        <w:trPr>
          <w:trHeight w:val="881"/>
          <w:jc w:val="center"/>
        </w:trPr>
        <w:tc>
          <w:tcPr>
            <w:tcW w:w="46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1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среди мальчиков и девочек 2010 года рождения и моложе</w:t>
            </w:r>
          </w:p>
        </w:tc>
        <w:tc>
          <w:tcPr>
            <w:tcW w:w="219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Центральный шахматный Клуб «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ASTANA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37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ул.Асан Кайгы 2 (Блок 2,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ЖК «Территория Комфорта»)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заезд со стороны ул. Тараз</w:t>
            </w:r>
          </w:p>
        </w:tc>
        <w:tc>
          <w:tcPr>
            <w:tcW w:w="18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Приложение А</w:t>
            </w:r>
          </w:p>
        </w:tc>
      </w:tr>
      <w:tr w:rsidR="000A083E" w:rsidRPr="00905B5C" w:rsidTr="00905B5C">
        <w:trPr>
          <w:trHeight w:val="881"/>
          <w:jc w:val="center"/>
        </w:trPr>
        <w:tc>
          <w:tcPr>
            <w:tcW w:w="46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1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среди мальчиков и девочек 2008 года рождения и моложе</w:t>
            </w:r>
          </w:p>
        </w:tc>
        <w:tc>
          <w:tcPr>
            <w:tcW w:w="219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Академия шахмат Дармена Садвакасова</w:t>
            </w:r>
          </w:p>
        </w:tc>
        <w:tc>
          <w:tcPr>
            <w:tcW w:w="337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ул. Туркестан 32/1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(здание Международной школы г.Астана)</w:t>
            </w:r>
          </w:p>
        </w:tc>
        <w:tc>
          <w:tcPr>
            <w:tcW w:w="18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</w:tr>
      <w:tr w:rsidR="000A083E" w:rsidRPr="00905B5C" w:rsidTr="00905B5C">
        <w:trPr>
          <w:trHeight w:val="881"/>
          <w:jc w:val="center"/>
        </w:trPr>
        <w:tc>
          <w:tcPr>
            <w:tcW w:w="46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1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среди мальчиков и девочек 2006 года рождения и моложе</w:t>
            </w:r>
          </w:p>
        </w:tc>
        <w:tc>
          <w:tcPr>
            <w:tcW w:w="219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Шахматная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«Маэстро»</w:t>
            </w:r>
          </w:p>
        </w:tc>
        <w:tc>
          <w:tcPr>
            <w:tcW w:w="337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ул.Сыганак, 14/1,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ЖК "Европа-Палас 2"</w:t>
            </w:r>
          </w:p>
        </w:tc>
        <w:tc>
          <w:tcPr>
            <w:tcW w:w="18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</w:tr>
      <w:tr w:rsidR="000A083E" w:rsidRPr="00905B5C" w:rsidTr="00905B5C">
        <w:trPr>
          <w:trHeight w:val="881"/>
          <w:jc w:val="center"/>
        </w:trPr>
        <w:tc>
          <w:tcPr>
            <w:tcW w:w="46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351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среди юношей и девушек 1998 года рождения и моложе</w:t>
            </w:r>
          </w:p>
        </w:tc>
        <w:tc>
          <w:tcPr>
            <w:tcW w:w="219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Центральный шахматный Клуб «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ASTANA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37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ул.Асан Кайгы 2 (Блок 2,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ЖК «Территория Комфорта»)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заезд со стороны ул. Тараз</w:t>
            </w:r>
          </w:p>
        </w:tc>
        <w:tc>
          <w:tcPr>
            <w:tcW w:w="18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Приложение А</w:t>
            </w:r>
          </w:p>
        </w:tc>
      </w:tr>
    </w:tbl>
    <w:p w:rsidR="000A083E" w:rsidRPr="00B7391B" w:rsidRDefault="000A083E" w:rsidP="0011212E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A083E" w:rsidRDefault="000A083E" w:rsidP="006E3E2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1E4F">
        <w:rPr>
          <w:rFonts w:ascii="Times New Roman" w:hAnsi="Times New Roman"/>
          <w:b/>
          <w:sz w:val="28"/>
          <w:szCs w:val="28"/>
        </w:rPr>
        <w:t>2. Участники соревнования и порядок регистрации</w:t>
      </w:r>
    </w:p>
    <w:p w:rsidR="000A083E" w:rsidRDefault="000A083E" w:rsidP="006E3E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К участию в соревнованиях допускаются спортсмены в следующих возрастных группах:</w:t>
      </w:r>
    </w:p>
    <w:tbl>
      <w:tblPr>
        <w:tblpPr w:leftFromText="180" w:rightFromText="180" w:vertAnchor="text" w:horzAnchor="margin" w:tblpXSpec="center" w:tblpY="467"/>
        <w:tblW w:w="10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"/>
        <w:gridCol w:w="2488"/>
        <w:gridCol w:w="1917"/>
        <w:gridCol w:w="2427"/>
        <w:gridCol w:w="2734"/>
      </w:tblGrid>
      <w:tr w:rsidR="000A083E" w:rsidRPr="00905B5C" w:rsidTr="00905B5C">
        <w:trPr>
          <w:trHeight w:val="984"/>
        </w:trPr>
        <w:tc>
          <w:tcPr>
            <w:tcW w:w="506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88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Название турнира</w:t>
            </w:r>
          </w:p>
        </w:tc>
        <w:tc>
          <w:tcPr>
            <w:tcW w:w="1917" w:type="dxa"/>
            <w:tcMar>
              <w:left w:w="57" w:type="dxa"/>
              <w:right w:w="57" w:type="dxa"/>
            </w:tcMar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Минимальные разрядные требования</w:t>
            </w:r>
          </w:p>
        </w:tc>
        <w:tc>
          <w:tcPr>
            <w:tcW w:w="2427" w:type="dxa"/>
            <w:tcMar>
              <w:left w:w="57" w:type="dxa"/>
              <w:right w:w="57" w:type="dxa"/>
            </w:tcMar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Отбор на Чемпионат Республики:</w:t>
            </w:r>
          </w:p>
        </w:tc>
        <w:tc>
          <w:tcPr>
            <w:tcW w:w="2734" w:type="dxa"/>
            <w:tcMar>
              <w:left w:w="57" w:type="dxa"/>
              <w:right w:w="57" w:type="dxa"/>
            </w:tcMar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Почта, для подачи заявки</w:t>
            </w:r>
          </w:p>
        </w:tc>
      </w:tr>
      <w:tr w:rsidR="000A083E" w:rsidRPr="00905B5C" w:rsidTr="00905B5C">
        <w:trPr>
          <w:trHeight w:val="567"/>
        </w:trPr>
        <w:tc>
          <w:tcPr>
            <w:tcW w:w="506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88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мальчиков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2010 года рождения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и моложе</w:t>
            </w:r>
          </w:p>
        </w:tc>
        <w:tc>
          <w:tcPr>
            <w:tcW w:w="19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не ниже 2 разряда</w:t>
            </w:r>
          </w:p>
        </w:tc>
        <w:tc>
          <w:tcPr>
            <w:tcW w:w="242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мальчиков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до 8 лет</w:t>
            </w:r>
          </w:p>
        </w:tc>
        <w:tc>
          <w:tcPr>
            <w:tcW w:w="2734" w:type="dxa"/>
            <w:vMerge w:val="restart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cshkastana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@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.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  <w:tr w:rsidR="000A083E" w:rsidRPr="00905B5C" w:rsidTr="00905B5C">
        <w:trPr>
          <w:trHeight w:val="567"/>
        </w:trPr>
        <w:tc>
          <w:tcPr>
            <w:tcW w:w="506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88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девочек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2010 года рождения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и моложе</w:t>
            </w:r>
          </w:p>
        </w:tc>
        <w:tc>
          <w:tcPr>
            <w:tcW w:w="19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не ниже 4 разряда</w:t>
            </w:r>
          </w:p>
        </w:tc>
        <w:tc>
          <w:tcPr>
            <w:tcW w:w="242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девочек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до 8 лет</w:t>
            </w:r>
          </w:p>
        </w:tc>
        <w:tc>
          <w:tcPr>
            <w:tcW w:w="2734" w:type="dxa"/>
            <w:vMerge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083E" w:rsidRPr="00905B5C" w:rsidTr="00905B5C">
        <w:trPr>
          <w:trHeight w:val="567"/>
        </w:trPr>
        <w:tc>
          <w:tcPr>
            <w:tcW w:w="506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88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мальчиков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2008 года рождения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и моложе</w:t>
            </w:r>
          </w:p>
        </w:tc>
        <w:tc>
          <w:tcPr>
            <w:tcW w:w="19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не ниже 1 разряда</w:t>
            </w:r>
          </w:p>
        </w:tc>
        <w:tc>
          <w:tcPr>
            <w:tcW w:w="242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мальчиков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до 10 лет</w:t>
            </w:r>
          </w:p>
        </w:tc>
        <w:tc>
          <w:tcPr>
            <w:tcW w:w="2734" w:type="dxa"/>
            <w:vMerge w:val="restart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info@chessdarmen.kz</w:t>
            </w:r>
          </w:p>
        </w:tc>
      </w:tr>
      <w:tr w:rsidR="000A083E" w:rsidRPr="00905B5C" w:rsidTr="00905B5C">
        <w:trPr>
          <w:trHeight w:val="567"/>
        </w:trPr>
        <w:tc>
          <w:tcPr>
            <w:tcW w:w="506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88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девочек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2008 года рождения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и моложе</w:t>
            </w:r>
          </w:p>
        </w:tc>
        <w:tc>
          <w:tcPr>
            <w:tcW w:w="19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не ниже 3 разряда</w:t>
            </w:r>
          </w:p>
        </w:tc>
        <w:tc>
          <w:tcPr>
            <w:tcW w:w="242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девочек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до 10 лет</w:t>
            </w:r>
          </w:p>
        </w:tc>
        <w:tc>
          <w:tcPr>
            <w:tcW w:w="2734" w:type="dxa"/>
            <w:vMerge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083E" w:rsidRPr="00905B5C" w:rsidTr="00905B5C">
        <w:trPr>
          <w:trHeight w:val="567"/>
        </w:trPr>
        <w:tc>
          <w:tcPr>
            <w:tcW w:w="506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88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мальчиков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2006 года рождения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и моложе</w:t>
            </w:r>
          </w:p>
        </w:tc>
        <w:tc>
          <w:tcPr>
            <w:tcW w:w="19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не ниже 1 разряда</w:t>
            </w:r>
          </w:p>
        </w:tc>
        <w:tc>
          <w:tcPr>
            <w:tcW w:w="242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мальчиков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12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734" w:type="dxa"/>
            <w:vMerge w:val="restart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chess_school@mail.ru</w:t>
            </w:r>
          </w:p>
        </w:tc>
      </w:tr>
      <w:tr w:rsidR="000A083E" w:rsidRPr="00905B5C" w:rsidTr="00905B5C">
        <w:trPr>
          <w:trHeight w:val="567"/>
        </w:trPr>
        <w:tc>
          <w:tcPr>
            <w:tcW w:w="506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88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девочек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2006 года рождения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и моложе</w:t>
            </w:r>
          </w:p>
        </w:tc>
        <w:tc>
          <w:tcPr>
            <w:tcW w:w="19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не ниже 2 разряда</w:t>
            </w:r>
          </w:p>
        </w:tc>
        <w:tc>
          <w:tcPr>
            <w:tcW w:w="242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девочек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12 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734" w:type="dxa"/>
            <w:vMerge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083E" w:rsidRPr="00905B5C" w:rsidTr="00905B5C">
        <w:trPr>
          <w:trHeight w:val="567"/>
        </w:trPr>
        <w:tc>
          <w:tcPr>
            <w:tcW w:w="506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88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юношей и девушек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1998 года рождения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и моложе</w:t>
            </w:r>
          </w:p>
        </w:tc>
        <w:tc>
          <w:tcPr>
            <w:tcW w:w="191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не ниже 1 разряда</w:t>
            </w:r>
          </w:p>
        </w:tc>
        <w:tc>
          <w:tcPr>
            <w:tcW w:w="2427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 xml:space="preserve">среди юношей 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и девушек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до 14, 16, 18, 20 лет</w:t>
            </w:r>
          </w:p>
        </w:tc>
        <w:tc>
          <w:tcPr>
            <w:tcW w:w="2734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cshkastana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@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.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</w:tbl>
    <w:p w:rsidR="000A083E" w:rsidRPr="006E3E29" w:rsidRDefault="000A083E" w:rsidP="006E3E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A083E" w:rsidRDefault="000A083E" w:rsidP="00F96CF7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Мальчики и девочки играют отдельно (кроме турнира среди юношей и девушек 1998 года рождения и моложе). Допускается участие девочек в турнирах вместе с мальчиками.</w:t>
      </w:r>
    </w:p>
    <w:p w:rsidR="000A083E" w:rsidRDefault="000A083E" w:rsidP="00F96CF7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Допускается участие девочек (девушек), с разрядами ниже указанных, только по согласованию с организационным комитетом турниров.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 Турнирный взнос для участия в соревнованиях составляет 5000 тенге. Собранные средства идут на оплату работы судейской коллегии и на организационные мероприятия.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 Спортсмены, прошедшие отбор через полуфиналы, допускаются к участию вне зависимости от имеющихся разрядов и без турнирного взноса.</w:t>
      </w:r>
    </w:p>
    <w:p w:rsidR="000A083E" w:rsidRDefault="000A083E" w:rsidP="00AE14FB">
      <w:pPr>
        <w:spacing w:before="240"/>
        <w:jc w:val="both"/>
        <w:rPr>
          <w:rFonts w:ascii="Times New Roman" w:hAnsi="Times New Roman"/>
          <w:sz w:val="28"/>
          <w:szCs w:val="28"/>
          <w:lang w:val="kk-KZ"/>
        </w:rPr>
      </w:pPr>
      <w:r w:rsidRPr="00855CF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6</w:t>
      </w:r>
      <w:r w:rsidRPr="00855C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Последний срок подачи заявок: 26 октября до 18.00</w:t>
      </w:r>
      <w:r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855CF5">
        <w:rPr>
          <w:rFonts w:ascii="Times New Roman" w:hAnsi="Times New Roman"/>
          <w:sz w:val="28"/>
          <w:szCs w:val="28"/>
        </w:rPr>
        <w:t xml:space="preserve">Образец заявки в Приложении </w:t>
      </w:r>
      <w:r w:rsidRPr="00855CF5">
        <w:rPr>
          <w:rFonts w:ascii="Times New Roman" w:hAnsi="Times New Roman"/>
          <w:sz w:val="28"/>
          <w:szCs w:val="28"/>
          <w:lang w:val="en-US"/>
        </w:rPr>
        <w:t>D</w:t>
      </w:r>
      <w:r w:rsidRPr="00855CF5">
        <w:rPr>
          <w:rFonts w:ascii="Times New Roman" w:hAnsi="Times New Roman"/>
          <w:sz w:val="28"/>
          <w:szCs w:val="28"/>
        </w:rPr>
        <w:t>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 Мандатная комиссия пройдет 27 октября в помещениях проводящих школ по адресам, указанным выше с 16.00 до 1</w:t>
      </w:r>
      <w:r w:rsidRPr="000D09B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.00.  </w:t>
      </w:r>
    </w:p>
    <w:p w:rsidR="000A083E" w:rsidRPr="00855CF5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 Участники, подавшие предварительные заявки, должны официально зарегистрироваться на мандатной комиссии. При себе необходимо иметь свидетельство о рождении и документ, подтверждающий разряд (сертификат, турнирная таблица).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083E" w:rsidRPr="00D3686C" w:rsidRDefault="000A083E" w:rsidP="00FF6E4D">
      <w:pPr>
        <w:jc w:val="both"/>
        <w:rPr>
          <w:rFonts w:ascii="Times New Roman" w:hAnsi="Times New Roman"/>
          <w:b/>
          <w:sz w:val="28"/>
          <w:szCs w:val="28"/>
        </w:rPr>
      </w:pPr>
      <w:r w:rsidRPr="00D3686C">
        <w:rPr>
          <w:rFonts w:ascii="Times New Roman" w:hAnsi="Times New Roman"/>
          <w:b/>
          <w:sz w:val="28"/>
          <w:szCs w:val="28"/>
        </w:rPr>
        <w:t xml:space="preserve">3. Техническое положение 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Соревнования проводятся по швейцарской системе в 9 туров по правилам ФИДЕ.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Расписание туров: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2"/>
        <w:gridCol w:w="2410"/>
        <w:gridCol w:w="2410"/>
        <w:gridCol w:w="2410"/>
        <w:gridCol w:w="2182"/>
      </w:tblGrid>
      <w:tr w:rsidR="000A083E" w:rsidRPr="00905B5C" w:rsidTr="00905B5C">
        <w:trPr>
          <w:trHeight w:val="882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2010 г/р и моложе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(мальчики и девочки)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2008 г/р и моложе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(мальчики и девочки)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2006 г/р и моложе</w:t>
            </w:r>
          </w:p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(мальчики и девочки)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1998 г/р и моложе (юноши и девушки)</w:t>
            </w:r>
          </w:p>
        </w:tc>
      </w:tr>
      <w:tr w:rsidR="000A083E" w:rsidRPr="00905B5C" w:rsidTr="00905B5C">
        <w:trPr>
          <w:trHeight w:val="454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 </w:t>
            </w: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тур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28 октября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28 октября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28 октября 1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28 октября 15.00</w:t>
            </w:r>
          </w:p>
        </w:tc>
      </w:tr>
      <w:tr w:rsidR="000A083E" w:rsidRPr="00905B5C" w:rsidTr="00905B5C">
        <w:trPr>
          <w:trHeight w:val="454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2 тур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29 октября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29 октября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29 октября 1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29 октября 15.00</w:t>
            </w:r>
          </w:p>
        </w:tc>
      </w:tr>
      <w:tr w:rsidR="000A083E" w:rsidRPr="00905B5C" w:rsidTr="00905B5C">
        <w:trPr>
          <w:trHeight w:val="454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3 тур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30 октября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30 октября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30 октября 10.00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30 октября 15.00</w:t>
            </w:r>
          </w:p>
        </w:tc>
      </w:tr>
      <w:tr w:rsidR="000A083E" w:rsidRPr="00905B5C" w:rsidTr="00905B5C">
        <w:trPr>
          <w:trHeight w:val="454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4 тур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31 октября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31 октября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31 октября 10.00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31 октября 15.00</w:t>
            </w:r>
          </w:p>
        </w:tc>
      </w:tr>
      <w:tr w:rsidR="000A083E" w:rsidRPr="00905B5C" w:rsidTr="00905B5C">
        <w:trPr>
          <w:trHeight w:val="454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5 тур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1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1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1 ноября 10.00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1 ноября 15.00</w:t>
            </w:r>
          </w:p>
        </w:tc>
      </w:tr>
      <w:tr w:rsidR="000A083E" w:rsidRPr="00905B5C" w:rsidTr="00905B5C">
        <w:trPr>
          <w:trHeight w:val="454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6 тур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 ноября 10.00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2 ноября 15.00</w:t>
            </w:r>
          </w:p>
        </w:tc>
      </w:tr>
      <w:tr w:rsidR="000A083E" w:rsidRPr="00905B5C" w:rsidTr="00905B5C">
        <w:trPr>
          <w:trHeight w:val="454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7 тур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 ноября 10.00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3 ноября 15.00</w:t>
            </w:r>
          </w:p>
        </w:tc>
      </w:tr>
      <w:tr w:rsidR="000A083E" w:rsidRPr="00905B5C" w:rsidTr="00905B5C">
        <w:trPr>
          <w:trHeight w:val="454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8 тур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4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4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4 ноября 1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4 ноября 15.00</w:t>
            </w:r>
          </w:p>
        </w:tc>
      </w:tr>
      <w:tr w:rsidR="000A083E" w:rsidRPr="00905B5C" w:rsidTr="00905B5C">
        <w:trPr>
          <w:trHeight w:val="454"/>
          <w:jc w:val="center"/>
        </w:trPr>
        <w:tc>
          <w:tcPr>
            <w:tcW w:w="81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9 </w:t>
            </w:r>
            <w:r w:rsidRPr="00905B5C">
              <w:rPr>
                <w:rFonts w:ascii="Times New Roman" w:hAnsi="Times New Roman"/>
                <w:b/>
                <w:sz w:val="24"/>
                <w:szCs w:val="24"/>
              </w:rPr>
              <w:t>тур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5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5 ноября 10.00</w:t>
            </w:r>
          </w:p>
        </w:tc>
        <w:tc>
          <w:tcPr>
            <w:tcW w:w="241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5 ноября 1</w:t>
            </w:r>
            <w:r w:rsidRPr="00905B5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905B5C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182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B5C">
              <w:rPr>
                <w:rFonts w:ascii="Times New Roman" w:hAnsi="Times New Roman"/>
                <w:sz w:val="24"/>
                <w:szCs w:val="24"/>
              </w:rPr>
              <w:t>5 ноября 15.00</w:t>
            </w:r>
          </w:p>
        </w:tc>
      </w:tr>
    </w:tbl>
    <w:p w:rsidR="000A083E" w:rsidRPr="00D3686C" w:rsidRDefault="000A083E" w:rsidP="00B7391B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 Жеребьевка проводится с применением программы </w:t>
      </w:r>
      <w:r>
        <w:rPr>
          <w:rFonts w:ascii="Times New Roman" w:hAnsi="Times New Roman"/>
          <w:sz w:val="28"/>
          <w:szCs w:val="28"/>
          <w:lang w:val="en-US"/>
        </w:rPr>
        <w:t>Swiss</w:t>
      </w:r>
      <w:r w:rsidRPr="00D36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Manager</w:t>
      </w:r>
      <w:r>
        <w:rPr>
          <w:rFonts w:ascii="Times New Roman" w:hAnsi="Times New Roman"/>
          <w:sz w:val="28"/>
          <w:szCs w:val="28"/>
        </w:rPr>
        <w:t>.</w:t>
      </w:r>
    </w:p>
    <w:p w:rsidR="000A083E" w:rsidRPr="00662EFC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 Контроль времени: 1 час 30 минут + 30 секунд за каждый сделанный ход каждому участнику до конца партии.</w:t>
      </w:r>
    </w:p>
    <w:p w:rsidR="000A083E" w:rsidRPr="007F66C6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 w:rsidRPr="007F66C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.5 Все турниры (за исключением чемпионата среди мальчиков и девочек 2010 г/р и моложе) при достаточном количестве рейтинговых шахматистов, будут проходить с обсчетом международного рейтинга ФИДЕ. 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 За опоздание на тур более чем на 30 минут опоздавшему ставится поражение «-», сопернику ставится «+».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 </w:t>
      </w:r>
      <w:r>
        <w:rPr>
          <w:rFonts w:ascii="Times New Roman" w:hAnsi="Times New Roman"/>
          <w:sz w:val="28"/>
          <w:szCs w:val="28"/>
          <w:lang w:val="kk-KZ"/>
        </w:rPr>
        <w:t>Запись партии обязательна</w:t>
      </w:r>
      <w:r>
        <w:rPr>
          <w:rFonts w:ascii="Times New Roman" w:hAnsi="Times New Roman"/>
          <w:sz w:val="28"/>
          <w:szCs w:val="28"/>
        </w:rPr>
        <w:t>. В случае, если партия ведется без записи, участник исключается из турнира.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083E" w:rsidRDefault="000A083E" w:rsidP="00842121">
      <w:pPr>
        <w:jc w:val="both"/>
        <w:rPr>
          <w:rFonts w:ascii="Times New Roman" w:hAnsi="Times New Roman"/>
          <w:b/>
          <w:sz w:val="28"/>
          <w:szCs w:val="28"/>
        </w:rPr>
      </w:pPr>
      <w:r w:rsidRPr="00842121">
        <w:rPr>
          <w:rFonts w:ascii="Times New Roman" w:hAnsi="Times New Roman"/>
          <w:b/>
          <w:sz w:val="28"/>
          <w:szCs w:val="28"/>
        </w:rPr>
        <w:t>4. Определение победителей. Награждение.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Победители турниров определяются по наибольшей сумме очков, набранных во всех партиях.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равенстве очков последовательно решает: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личная встреча (если все участники дележа играли друг с другом);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коэффициент Бухгольца;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коэффициент Прогресса;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большее количество побед.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В объединенном турнире среди юношей и девушек 1998 года рождения и моложе все участники награждаются согласно своим возрастным категориям (2004-2005 г/р, 2002-2003 г/р, 2000-2001 г/р,).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 Категория 1998-1999 г/р является общей для всех участников в объединенном турнире. Таким образом, каждый участник дополнительно имеет право быть награжденным в этой категории, заняв соответствующее место в итоговой таблице.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 Спортсменам, занявшим 1-3-е места, вручаются дипломы и медали турнира.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 Участники, занявшие с 1 по 6 места в своих возрастных категориях, получают право участия в детском Чемпионате Республики Казахстан по классическим шахматам 2018 года.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 Чемпионы и Призеры Чемпионата Республики Казахстан по классическим шахматам 2017 года имеют право участия в детском Чемпионате Республики Казахстан по классическим шахматам 2018 года.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083E" w:rsidRPr="00BA46CE" w:rsidRDefault="000A083E" w:rsidP="00BA46CE">
      <w:pPr>
        <w:jc w:val="both"/>
        <w:rPr>
          <w:rFonts w:ascii="Times New Roman" w:hAnsi="Times New Roman"/>
          <w:b/>
          <w:sz w:val="28"/>
          <w:szCs w:val="28"/>
        </w:rPr>
      </w:pPr>
      <w:r w:rsidRPr="00BA46CE">
        <w:rPr>
          <w:rFonts w:ascii="Times New Roman" w:hAnsi="Times New Roman"/>
          <w:b/>
          <w:sz w:val="28"/>
          <w:szCs w:val="28"/>
        </w:rPr>
        <w:t>5. Руководство соревнованиями</w:t>
      </w:r>
    </w:p>
    <w:p w:rsidR="000A083E" w:rsidRDefault="000A083E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 Общее руководство соревнованиями осуществляет ОО «Федерация шахмат города Астаны» совместно с ГУ </w:t>
      </w:r>
      <w:r w:rsidRPr="00B91239">
        <w:rPr>
          <w:rFonts w:ascii="Times New Roman" w:hAnsi="Times New Roman"/>
          <w:sz w:val="28"/>
          <w:szCs w:val="28"/>
        </w:rPr>
        <w:t>«Управление физической культуры и спорта города Астаны».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Непосредственное проведение возлагается на судейскую коллегию, утвержденную руководителями проводящих организаций.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083E" w:rsidRDefault="000A083E" w:rsidP="007A2F9D">
      <w:pPr>
        <w:jc w:val="both"/>
        <w:rPr>
          <w:rFonts w:ascii="Times New Roman" w:hAnsi="Times New Roman"/>
          <w:b/>
          <w:sz w:val="28"/>
          <w:szCs w:val="28"/>
        </w:rPr>
      </w:pPr>
      <w:r w:rsidRPr="007A2F9D">
        <w:rPr>
          <w:rFonts w:ascii="Times New Roman" w:hAnsi="Times New Roman"/>
          <w:b/>
          <w:sz w:val="28"/>
          <w:szCs w:val="28"/>
        </w:rPr>
        <w:t>6. Контактная информация</w:t>
      </w:r>
    </w:p>
    <w:p w:rsidR="000A083E" w:rsidRPr="007A2F9D" w:rsidRDefault="000A083E" w:rsidP="001626A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Прием заявок:</w:t>
      </w:r>
    </w:p>
    <w:tbl>
      <w:tblPr>
        <w:tblW w:w="10329" w:type="dxa"/>
        <w:jc w:val="center"/>
        <w:tblLook w:val="00A0"/>
      </w:tblPr>
      <w:tblGrid>
        <w:gridCol w:w="6629"/>
        <w:gridCol w:w="3700"/>
      </w:tblGrid>
      <w:tr w:rsidR="000A083E" w:rsidRPr="00905B5C" w:rsidTr="00905B5C">
        <w:trPr>
          <w:trHeight w:val="875"/>
          <w:jc w:val="center"/>
        </w:trPr>
        <w:tc>
          <w:tcPr>
            <w:tcW w:w="6629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05B5C">
              <w:rPr>
                <w:rFonts w:ascii="Times New Roman" w:hAnsi="Times New Roman"/>
                <w:sz w:val="28"/>
                <w:szCs w:val="28"/>
                <w:u w:val="single"/>
              </w:rPr>
              <w:t>Аубакиров Азамат Габитович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5B5C">
              <w:rPr>
                <w:rFonts w:ascii="Times New Roman" w:hAnsi="Times New Roman"/>
                <w:sz w:val="28"/>
                <w:szCs w:val="28"/>
              </w:rPr>
              <w:t>ЦШК «</w:t>
            </w:r>
            <w:r w:rsidRPr="00905B5C">
              <w:rPr>
                <w:rFonts w:ascii="Times New Roman" w:hAnsi="Times New Roman"/>
                <w:sz w:val="28"/>
                <w:szCs w:val="28"/>
                <w:lang w:val="en-US"/>
              </w:rPr>
              <w:t>ASTANA</w:t>
            </w:r>
            <w:r w:rsidRPr="00905B5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70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5B5C">
              <w:rPr>
                <w:rFonts w:ascii="Times New Roman" w:hAnsi="Times New Roman"/>
                <w:sz w:val="28"/>
                <w:szCs w:val="28"/>
              </w:rPr>
              <w:t>+ 7 702 888 14 15</w:t>
            </w:r>
          </w:p>
        </w:tc>
      </w:tr>
      <w:tr w:rsidR="000A083E" w:rsidRPr="00905B5C" w:rsidTr="00905B5C">
        <w:trPr>
          <w:trHeight w:val="896"/>
          <w:jc w:val="center"/>
        </w:trPr>
        <w:tc>
          <w:tcPr>
            <w:tcW w:w="6629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905B5C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Ибраев Нурлан Болатович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05B5C">
              <w:rPr>
                <w:rFonts w:ascii="Times New Roman" w:hAnsi="Times New Roman"/>
                <w:sz w:val="28"/>
                <w:szCs w:val="28"/>
              </w:rPr>
              <w:t>«</w:t>
            </w:r>
            <w:r w:rsidRPr="00905B5C">
              <w:rPr>
                <w:rFonts w:ascii="Times New Roman" w:hAnsi="Times New Roman"/>
                <w:sz w:val="28"/>
                <w:szCs w:val="28"/>
                <w:lang w:val="kk-KZ"/>
              </w:rPr>
              <w:t>Академия шахмат Дармена Садвакасова»</w:t>
            </w:r>
          </w:p>
        </w:tc>
        <w:tc>
          <w:tcPr>
            <w:tcW w:w="370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5B5C">
              <w:rPr>
                <w:rFonts w:ascii="Times New Roman" w:hAnsi="Times New Roman"/>
                <w:sz w:val="28"/>
                <w:szCs w:val="28"/>
              </w:rPr>
              <w:t>+ 7 701 911 99 77</w:t>
            </w:r>
          </w:p>
        </w:tc>
      </w:tr>
      <w:tr w:rsidR="000A083E" w:rsidRPr="00905B5C" w:rsidTr="00905B5C">
        <w:trPr>
          <w:trHeight w:val="896"/>
          <w:jc w:val="center"/>
        </w:trPr>
        <w:tc>
          <w:tcPr>
            <w:tcW w:w="6629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05B5C">
              <w:rPr>
                <w:rFonts w:ascii="Times New Roman" w:hAnsi="Times New Roman"/>
                <w:sz w:val="28"/>
                <w:szCs w:val="28"/>
                <w:u w:val="single"/>
              </w:rPr>
              <w:t>Скурыгин Антон Григорьевич</w:t>
            </w:r>
          </w:p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5B5C">
              <w:rPr>
                <w:rFonts w:ascii="Times New Roman" w:hAnsi="Times New Roman"/>
                <w:sz w:val="28"/>
                <w:szCs w:val="28"/>
              </w:rPr>
              <w:t>Шахматная школа «Маэстро»</w:t>
            </w:r>
          </w:p>
        </w:tc>
        <w:tc>
          <w:tcPr>
            <w:tcW w:w="3700" w:type="dxa"/>
            <w:vAlign w:val="center"/>
          </w:tcPr>
          <w:p w:rsidR="000A083E" w:rsidRPr="00905B5C" w:rsidRDefault="000A083E" w:rsidP="00905B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5B5C">
              <w:rPr>
                <w:rFonts w:ascii="Times New Roman" w:hAnsi="Times New Roman"/>
                <w:sz w:val="28"/>
                <w:szCs w:val="28"/>
              </w:rPr>
              <w:t>+ 7 777 338 23 87</w:t>
            </w:r>
          </w:p>
        </w:tc>
      </w:tr>
    </w:tbl>
    <w:p w:rsidR="000A083E" w:rsidRPr="007A2F9D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083E" w:rsidRDefault="000A083E" w:rsidP="00426E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Pr="00426E4A" w:rsidRDefault="000A083E" w:rsidP="00426E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РИЛОЖЕНИЕ</w:t>
      </w:r>
      <w:bookmarkStart w:id="0" w:name="_GoBack"/>
      <w:bookmarkEnd w:id="0"/>
      <w:r w:rsidRPr="00426E4A">
        <w:rPr>
          <w:rFonts w:ascii="Times New Roman" w:hAnsi="Times New Roman"/>
          <w:b/>
          <w:sz w:val="28"/>
          <w:szCs w:val="28"/>
        </w:rPr>
        <w:t xml:space="preserve"> А</w:t>
      </w:r>
    </w:p>
    <w:p w:rsidR="000A083E" w:rsidRPr="003D52A3" w:rsidRDefault="000A083E" w:rsidP="00426E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Схема расположения ЦШК «</w:t>
      </w:r>
      <w:r w:rsidRPr="00426E4A">
        <w:rPr>
          <w:rFonts w:ascii="Times New Roman" w:hAnsi="Times New Roman"/>
          <w:b/>
          <w:sz w:val="28"/>
          <w:szCs w:val="28"/>
          <w:lang w:val="en-US"/>
        </w:rPr>
        <w:t>ASTANA</w:t>
      </w:r>
      <w:r w:rsidRPr="00426E4A">
        <w:rPr>
          <w:rFonts w:ascii="Times New Roman" w:hAnsi="Times New Roman"/>
          <w:b/>
          <w:sz w:val="28"/>
          <w:szCs w:val="28"/>
        </w:rPr>
        <w:t>»</w:t>
      </w:r>
    </w:p>
    <w:p w:rsidR="000A083E" w:rsidRPr="00426E4A" w:rsidRDefault="000A083E" w:rsidP="00426E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426E4A">
        <w:rPr>
          <w:rFonts w:ascii="Times New Roman" w:hAnsi="Times New Roman"/>
          <w:b/>
          <w:sz w:val="28"/>
          <w:szCs w:val="28"/>
        </w:rPr>
        <w:t>л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426E4A">
        <w:rPr>
          <w:rFonts w:ascii="Times New Roman" w:hAnsi="Times New Roman"/>
          <w:b/>
          <w:sz w:val="28"/>
          <w:szCs w:val="28"/>
        </w:rPr>
        <w:t>Асан Кайгы 2 (</w:t>
      </w:r>
      <w:r>
        <w:rPr>
          <w:rFonts w:ascii="Times New Roman" w:hAnsi="Times New Roman"/>
          <w:b/>
          <w:sz w:val="28"/>
          <w:szCs w:val="28"/>
        </w:rPr>
        <w:t>б</w:t>
      </w:r>
      <w:r w:rsidRPr="00426E4A">
        <w:rPr>
          <w:rFonts w:ascii="Times New Roman" w:hAnsi="Times New Roman"/>
          <w:b/>
          <w:sz w:val="28"/>
          <w:szCs w:val="28"/>
        </w:rPr>
        <w:t>лок 2, ЖК «Территория Комфорта»)</w:t>
      </w:r>
    </w:p>
    <w:p w:rsidR="000A083E" w:rsidRDefault="000A083E" w:rsidP="00426E4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426E4A">
        <w:rPr>
          <w:rFonts w:ascii="Times New Roman" w:hAnsi="Times New Roman"/>
          <w:b/>
          <w:sz w:val="28"/>
          <w:szCs w:val="28"/>
        </w:rPr>
        <w:t>аезд со стороны улицы Тараз</w:t>
      </w:r>
    </w:p>
    <w:p w:rsidR="000A083E" w:rsidRDefault="000A083E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905B5C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94.8pt;height:258pt;visibility:visible">
            <v:imagedata r:id="rId4" o:title=""/>
          </v:shape>
        </w:pict>
      </w:r>
    </w:p>
    <w:p w:rsidR="000A083E" w:rsidRDefault="000A083E" w:rsidP="00CA2EC4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905B5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392.4pt;height:285pt;visibility:visible">
            <v:imagedata r:id="rId5" o:title=""/>
          </v:shape>
        </w:pict>
      </w:r>
    </w:p>
    <w:p w:rsidR="000A083E" w:rsidRDefault="000A083E" w:rsidP="00CA2EC4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083E" w:rsidRPr="00CA2EC4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РИЛОЖЕНИЕ</w:t>
      </w:r>
      <w:r w:rsidRPr="00426E4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B</w:t>
      </w: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 xml:space="preserve">Схема расположения </w:t>
      </w:r>
      <w:r>
        <w:rPr>
          <w:rFonts w:ascii="Times New Roman" w:hAnsi="Times New Roman"/>
          <w:b/>
          <w:sz w:val="28"/>
          <w:szCs w:val="28"/>
        </w:rPr>
        <w:t>Академии шахмат Дармена Садвакасова</w:t>
      </w: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2EC4">
        <w:rPr>
          <w:rFonts w:ascii="Times New Roman" w:hAnsi="Times New Roman"/>
          <w:b/>
          <w:sz w:val="28"/>
          <w:szCs w:val="28"/>
        </w:rPr>
        <w:t>ул. Туркестан 32/1 (здание Международной школы г.Астана)</w:t>
      </w: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5B5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7" type="#_x0000_t75" style="width:395.4pt;height:271.8pt;visibility:visible">
            <v:imagedata r:id="rId6" o:title=""/>
          </v:shape>
        </w:pict>
      </w: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5B5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28" type="#_x0000_t75" style="width:391.8pt;height:234pt;visibility:visible">
            <v:imagedata r:id="rId7" o:title=""/>
          </v:shape>
        </w:pict>
      </w: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Pr="00CA2EC4" w:rsidRDefault="000A083E" w:rsidP="007B10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РИЛОЖЕНИЕ</w:t>
      </w:r>
      <w:r w:rsidRPr="00426E4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</w:p>
    <w:p w:rsidR="000A083E" w:rsidRDefault="000A083E" w:rsidP="007B10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Схема расположения</w:t>
      </w:r>
      <w:r w:rsidRPr="00C370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Шахматной школы «Маэстро»</w:t>
      </w: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3703A">
        <w:rPr>
          <w:rFonts w:ascii="Times New Roman" w:hAnsi="Times New Roman"/>
          <w:b/>
          <w:sz w:val="28"/>
          <w:szCs w:val="28"/>
        </w:rPr>
        <w:t>ул.Сыганак, 14/1, ЖК "Европа-Палас 2"</w:t>
      </w: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(вход со стороны «Абу-Даби Плаза»)</w:t>
      </w: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5B5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29" type="#_x0000_t75" style="width:393pt;height:253.2pt;visibility:visible">
            <v:imagedata r:id="rId8" o:title=""/>
          </v:shape>
        </w:pict>
      </w:r>
    </w:p>
    <w:p w:rsidR="000A083E" w:rsidRDefault="000A083E" w:rsidP="00C370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5B5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0" type="#_x0000_t75" style="width:396pt;height:264pt;visibility:visible">
            <v:imagedata r:id="rId9" o:title=""/>
          </v:shape>
        </w:pict>
      </w: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Default="000A083E" w:rsidP="005809B7">
      <w:pPr>
        <w:tabs>
          <w:tab w:val="left" w:pos="997"/>
        </w:tabs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  <w:sectPr w:rsidR="000A083E" w:rsidSect="001041E8">
          <w:pgSz w:w="11906" w:h="16838"/>
          <w:pgMar w:top="851" w:right="850" w:bottom="567" w:left="851" w:header="708" w:footer="708" w:gutter="0"/>
          <w:cols w:space="708"/>
          <w:docGrid w:linePitch="360"/>
        </w:sectPr>
      </w:pPr>
    </w:p>
    <w:p w:rsidR="000A083E" w:rsidRPr="005809B7" w:rsidRDefault="000A083E" w:rsidP="005809B7">
      <w:pPr>
        <w:tabs>
          <w:tab w:val="left" w:pos="997"/>
        </w:tabs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>П</w:t>
      </w:r>
      <w:r>
        <w:rPr>
          <w:rFonts w:ascii="Times New Roman" w:hAnsi="Times New Roman"/>
          <w:b/>
          <w:sz w:val="28"/>
          <w:szCs w:val="28"/>
          <w:lang w:val="kk-KZ"/>
        </w:rPr>
        <w:t>РИЛОЖЕНИЕ</w:t>
      </w:r>
      <w:r w:rsidRPr="005809B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</w:p>
    <w:p w:rsidR="000A083E" w:rsidRPr="005809B7" w:rsidRDefault="000A083E" w:rsidP="005809B7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>Заявка</w:t>
      </w:r>
    </w:p>
    <w:p w:rsidR="000A083E" w:rsidRPr="005809B7" w:rsidRDefault="000A083E" w:rsidP="00580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 xml:space="preserve">на участие </w:t>
      </w:r>
      <w:r w:rsidRPr="005809B7">
        <w:rPr>
          <w:rFonts w:ascii="Times New Roman" w:hAnsi="Times New Roman"/>
          <w:b/>
          <w:sz w:val="28"/>
          <w:szCs w:val="28"/>
        </w:rPr>
        <w:t xml:space="preserve">в финале </w:t>
      </w:r>
      <w:r>
        <w:rPr>
          <w:rFonts w:ascii="Times New Roman" w:hAnsi="Times New Roman"/>
          <w:b/>
          <w:sz w:val="28"/>
          <w:szCs w:val="28"/>
        </w:rPr>
        <w:t xml:space="preserve">детского </w:t>
      </w:r>
      <w:r w:rsidRPr="005809B7">
        <w:rPr>
          <w:rFonts w:ascii="Times New Roman" w:hAnsi="Times New Roman"/>
          <w:b/>
          <w:sz w:val="28"/>
          <w:szCs w:val="28"/>
        </w:rPr>
        <w:t>Чемпиона</w:t>
      </w:r>
      <w:r>
        <w:rPr>
          <w:rFonts w:ascii="Times New Roman" w:hAnsi="Times New Roman"/>
          <w:b/>
          <w:sz w:val="28"/>
          <w:szCs w:val="28"/>
        </w:rPr>
        <w:t xml:space="preserve">те города Астаны среди юношей и девушек </w:t>
      </w:r>
      <w:r w:rsidRPr="005809B7">
        <w:rPr>
          <w:rFonts w:ascii="Times New Roman" w:hAnsi="Times New Roman"/>
          <w:b/>
          <w:sz w:val="28"/>
          <w:szCs w:val="28"/>
        </w:rPr>
        <w:t xml:space="preserve"> </w:t>
      </w:r>
    </w:p>
    <w:p w:rsidR="000A083E" w:rsidRPr="005809B7" w:rsidRDefault="000A083E" w:rsidP="00580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A083E" w:rsidRPr="005809B7" w:rsidRDefault="000A083E" w:rsidP="005809B7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 xml:space="preserve">от </w:t>
      </w:r>
      <w:r w:rsidRPr="005809B7">
        <w:rPr>
          <w:rFonts w:ascii="Times New Roman" w:hAnsi="Times New Roman"/>
          <w:b/>
          <w:sz w:val="28"/>
          <w:szCs w:val="28"/>
        </w:rPr>
        <w:t xml:space="preserve">__________________________________ </w:t>
      </w:r>
    </w:p>
    <w:p w:rsidR="000A083E" w:rsidRPr="005809B7" w:rsidRDefault="000A083E" w:rsidP="005809B7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>к</w:t>
      </w:r>
      <w:r>
        <w:rPr>
          <w:rFonts w:ascii="Times New Roman" w:hAnsi="Times New Roman"/>
          <w:b/>
          <w:sz w:val="28"/>
          <w:szCs w:val="28"/>
          <w:lang w:val="kk-KZ"/>
        </w:rPr>
        <w:t>онтактный телефон (обязательно!</w:t>
      </w:r>
      <w:r w:rsidRPr="005809B7">
        <w:rPr>
          <w:rFonts w:ascii="Times New Roman" w:hAnsi="Times New Roman"/>
          <w:b/>
          <w:sz w:val="28"/>
          <w:szCs w:val="28"/>
          <w:lang w:val="kk-KZ"/>
        </w:rPr>
        <w:t>: _________________</w:t>
      </w:r>
    </w:p>
    <w:p w:rsidR="000A083E" w:rsidRPr="005809B7" w:rsidRDefault="000A083E" w:rsidP="005809B7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4223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9"/>
        <w:gridCol w:w="3801"/>
        <w:gridCol w:w="840"/>
        <w:gridCol w:w="1593"/>
        <w:gridCol w:w="1368"/>
        <w:gridCol w:w="1520"/>
        <w:gridCol w:w="2737"/>
        <w:gridCol w:w="1575"/>
      </w:tblGrid>
      <w:tr w:rsidR="000A083E" w:rsidRPr="00905B5C" w:rsidTr="00C72A6F">
        <w:trPr>
          <w:trHeight w:val="710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</w:t>
            </w:r>
          </w:p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п/п</w:t>
            </w:r>
          </w:p>
        </w:tc>
        <w:tc>
          <w:tcPr>
            <w:tcW w:w="3801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Фамилия, Имя</w:t>
            </w:r>
          </w:p>
        </w:tc>
        <w:tc>
          <w:tcPr>
            <w:tcW w:w="840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Пол</w:t>
            </w:r>
          </w:p>
        </w:tc>
        <w:tc>
          <w:tcPr>
            <w:tcW w:w="1593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Год рождения</w:t>
            </w:r>
          </w:p>
        </w:tc>
        <w:tc>
          <w:tcPr>
            <w:tcW w:w="1368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Разряд</w:t>
            </w:r>
          </w:p>
        </w:tc>
        <w:tc>
          <w:tcPr>
            <w:tcW w:w="1520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Турнир</w:t>
            </w:r>
          </w:p>
        </w:tc>
        <w:tc>
          <w:tcPr>
            <w:tcW w:w="2737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Тренер</w:t>
            </w:r>
          </w:p>
        </w:tc>
        <w:tc>
          <w:tcPr>
            <w:tcW w:w="1575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Виза врача</w:t>
            </w: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A083E" w:rsidRPr="00905B5C" w:rsidTr="00C72A6F">
        <w:trPr>
          <w:trHeight w:val="511"/>
        </w:trPr>
        <w:tc>
          <w:tcPr>
            <w:tcW w:w="789" w:type="dxa"/>
            <w:vAlign w:val="center"/>
          </w:tcPr>
          <w:p w:rsidR="000A083E" w:rsidRPr="00905B5C" w:rsidRDefault="000A083E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05B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3801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0A083E" w:rsidRPr="00905B5C" w:rsidRDefault="000A083E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0A083E" w:rsidRPr="005809B7" w:rsidRDefault="000A083E" w:rsidP="005809B7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0A083E" w:rsidRPr="00C72A6F" w:rsidRDefault="000A083E" w:rsidP="00C72A6F">
      <w:pPr>
        <w:rPr>
          <w:rFonts w:ascii="Times New Roman" w:hAnsi="Times New Roman"/>
          <w:b/>
          <w:sz w:val="28"/>
          <w:szCs w:val="28"/>
          <w:lang w:val="en-US"/>
        </w:rPr>
      </w:pPr>
      <w:r w:rsidRPr="005809B7">
        <w:rPr>
          <w:rFonts w:ascii="Times New Roman" w:hAnsi="Times New Roman"/>
          <w:sz w:val="24"/>
          <w:szCs w:val="24"/>
          <w:lang w:val="kk-KZ"/>
        </w:rPr>
        <w:tab/>
        <w:t xml:space="preserve">         </w:t>
      </w:r>
      <w:r w:rsidRPr="00C72A6F">
        <w:rPr>
          <w:rFonts w:ascii="Times New Roman" w:hAnsi="Times New Roman"/>
          <w:b/>
          <w:sz w:val="28"/>
          <w:szCs w:val="28"/>
          <w:lang w:val="kk-KZ"/>
        </w:rPr>
        <w:t>Представитель:</w:t>
      </w:r>
    </w:p>
    <w:sectPr w:rsidR="000A083E" w:rsidRPr="00C72A6F" w:rsidSect="00C72A6F">
      <w:pgSz w:w="16838" w:h="11906" w:orient="landscape"/>
      <w:pgMar w:top="851" w:right="567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3302"/>
    <w:rsid w:val="000159A5"/>
    <w:rsid w:val="000278CA"/>
    <w:rsid w:val="00065030"/>
    <w:rsid w:val="00067F09"/>
    <w:rsid w:val="000A083E"/>
    <w:rsid w:val="000B3A3D"/>
    <w:rsid w:val="000D09BB"/>
    <w:rsid w:val="000F2979"/>
    <w:rsid w:val="001041E8"/>
    <w:rsid w:val="0011212E"/>
    <w:rsid w:val="00115B01"/>
    <w:rsid w:val="001626A8"/>
    <w:rsid w:val="001920CA"/>
    <w:rsid w:val="00192750"/>
    <w:rsid w:val="001A59D4"/>
    <w:rsid w:val="001F0B5F"/>
    <w:rsid w:val="00206D8C"/>
    <w:rsid w:val="00272E87"/>
    <w:rsid w:val="0029002C"/>
    <w:rsid w:val="002954DD"/>
    <w:rsid w:val="002C155E"/>
    <w:rsid w:val="003237EF"/>
    <w:rsid w:val="00325F90"/>
    <w:rsid w:val="0032639D"/>
    <w:rsid w:val="003963D4"/>
    <w:rsid w:val="003A3C67"/>
    <w:rsid w:val="003A65AB"/>
    <w:rsid w:val="003D52A3"/>
    <w:rsid w:val="004030A4"/>
    <w:rsid w:val="004042D7"/>
    <w:rsid w:val="00417885"/>
    <w:rsid w:val="004224E4"/>
    <w:rsid w:val="00426E4A"/>
    <w:rsid w:val="004441B5"/>
    <w:rsid w:val="00475D50"/>
    <w:rsid w:val="0048408D"/>
    <w:rsid w:val="00493131"/>
    <w:rsid w:val="004C6D63"/>
    <w:rsid w:val="005077B2"/>
    <w:rsid w:val="00535DDE"/>
    <w:rsid w:val="005770B5"/>
    <w:rsid w:val="005809B7"/>
    <w:rsid w:val="005903E9"/>
    <w:rsid w:val="005B375E"/>
    <w:rsid w:val="00602B58"/>
    <w:rsid w:val="00661EFE"/>
    <w:rsid w:val="00662EFC"/>
    <w:rsid w:val="00664BE7"/>
    <w:rsid w:val="006A6411"/>
    <w:rsid w:val="006B3479"/>
    <w:rsid w:val="006B4C38"/>
    <w:rsid w:val="006B4CFC"/>
    <w:rsid w:val="006E3E29"/>
    <w:rsid w:val="006F5B4A"/>
    <w:rsid w:val="00703302"/>
    <w:rsid w:val="00705021"/>
    <w:rsid w:val="00732660"/>
    <w:rsid w:val="007342AA"/>
    <w:rsid w:val="00755D4F"/>
    <w:rsid w:val="007679E9"/>
    <w:rsid w:val="007A2F9D"/>
    <w:rsid w:val="007B10CA"/>
    <w:rsid w:val="007E1BA8"/>
    <w:rsid w:val="007F0857"/>
    <w:rsid w:val="007F08DE"/>
    <w:rsid w:val="007F15D9"/>
    <w:rsid w:val="007F66C6"/>
    <w:rsid w:val="007F77DB"/>
    <w:rsid w:val="00815E5E"/>
    <w:rsid w:val="00817D78"/>
    <w:rsid w:val="00842121"/>
    <w:rsid w:val="00842590"/>
    <w:rsid w:val="00843042"/>
    <w:rsid w:val="00855CF5"/>
    <w:rsid w:val="008578A1"/>
    <w:rsid w:val="00862268"/>
    <w:rsid w:val="008757EA"/>
    <w:rsid w:val="00882DA1"/>
    <w:rsid w:val="008C542F"/>
    <w:rsid w:val="008D5C86"/>
    <w:rsid w:val="009014D9"/>
    <w:rsid w:val="00905B5C"/>
    <w:rsid w:val="00920CEF"/>
    <w:rsid w:val="009329F3"/>
    <w:rsid w:val="009549D2"/>
    <w:rsid w:val="00955073"/>
    <w:rsid w:val="0097484F"/>
    <w:rsid w:val="00976F3A"/>
    <w:rsid w:val="009913CC"/>
    <w:rsid w:val="00994FCE"/>
    <w:rsid w:val="009B5E07"/>
    <w:rsid w:val="009D52C0"/>
    <w:rsid w:val="00A076E4"/>
    <w:rsid w:val="00A5156D"/>
    <w:rsid w:val="00A530DD"/>
    <w:rsid w:val="00A65F42"/>
    <w:rsid w:val="00AA69A6"/>
    <w:rsid w:val="00AB128A"/>
    <w:rsid w:val="00AB64C0"/>
    <w:rsid w:val="00AC43A8"/>
    <w:rsid w:val="00AD1EA2"/>
    <w:rsid w:val="00AE14FB"/>
    <w:rsid w:val="00B035DD"/>
    <w:rsid w:val="00B04D3F"/>
    <w:rsid w:val="00B21883"/>
    <w:rsid w:val="00B34A67"/>
    <w:rsid w:val="00B37B98"/>
    <w:rsid w:val="00B47B0B"/>
    <w:rsid w:val="00B7391B"/>
    <w:rsid w:val="00B91017"/>
    <w:rsid w:val="00B91239"/>
    <w:rsid w:val="00B96408"/>
    <w:rsid w:val="00BA46CE"/>
    <w:rsid w:val="00BB460F"/>
    <w:rsid w:val="00BC7AA8"/>
    <w:rsid w:val="00BE0B7C"/>
    <w:rsid w:val="00BE30D4"/>
    <w:rsid w:val="00C305F2"/>
    <w:rsid w:val="00C3703A"/>
    <w:rsid w:val="00C72A6F"/>
    <w:rsid w:val="00C850BC"/>
    <w:rsid w:val="00C91AF6"/>
    <w:rsid w:val="00CA2EC4"/>
    <w:rsid w:val="00CC5F07"/>
    <w:rsid w:val="00CE1112"/>
    <w:rsid w:val="00D11E4F"/>
    <w:rsid w:val="00D210B2"/>
    <w:rsid w:val="00D32BF7"/>
    <w:rsid w:val="00D3686C"/>
    <w:rsid w:val="00D506D4"/>
    <w:rsid w:val="00D720F6"/>
    <w:rsid w:val="00D82916"/>
    <w:rsid w:val="00D82926"/>
    <w:rsid w:val="00DC012B"/>
    <w:rsid w:val="00DE0493"/>
    <w:rsid w:val="00DE50C1"/>
    <w:rsid w:val="00E12D9C"/>
    <w:rsid w:val="00E43B9F"/>
    <w:rsid w:val="00E67CE5"/>
    <w:rsid w:val="00ED4CDE"/>
    <w:rsid w:val="00ED5AE3"/>
    <w:rsid w:val="00ED60A2"/>
    <w:rsid w:val="00F0033E"/>
    <w:rsid w:val="00F33303"/>
    <w:rsid w:val="00F61528"/>
    <w:rsid w:val="00F647AA"/>
    <w:rsid w:val="00F7486A"/>
    <w:rsid w:val="00F96CF7"/>
    <w:rsid w:val="00FB5F6D"/>
    <w:rsid w:val="00FD0F1B"/>
    <w:rsid w:val="00FD3194"/>
    <w:rsid w:val="00FD58A4"/>
    <w:rsid w:val="00FF1367"/>
    <w:rsid w:val="00FF6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75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C43A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F08D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11E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A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2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1147</Words>
  <Characters>6544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Adm</dc:creator>
  <cp:keywords/>
  <dc:description/>
  <cp:lastModifiedBy>Женя</cp:lastModifiedBy>
  <cp:revision>2</cp:revision>
  <dcterms:created xsi:type="dcterms:W3CDTF">2017-10-17T02:29:00Z</dcterms:created>
  <dcterms:modified xsi:type="dcterms:W3CDTF">2017-10-17T02:29:00Z</dcterms:modified>
</cp:coreProperties>
</file>